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AFB48" w14:textId="77777777" w:rsidR="00000000" w:rsidRDefault="00000000">
      <w:pPr>
        <w:pStyle w:val="Heading3"/>
      </w:pPr>
    </w:p>
    <w:p w14:paraId="4DE6CAC1" w14:textId="77777777" w:rsidR="00000000" w:rsidRDefault="00000000">
      <w:pPr>
        <w:pStyle w:val="Heading3"/>
        <w:tabs>
          <w:tab w:val="right" w:pos="8640"/>
        </w:tabs>
        <w:rPr>
          <w:u w:val="none"/>
        </w:rPr>
      </w:pPr>
      <w:r>
        <w:rPr>
          <w:u w:val="none"/>
        </w:rPr>
        <w:t xml:space="preserve">CAI Contact </w:t>
      </w:r>
    </w:p>
    <w:p w14:paraId="29FD2089" w14:textId="77777777" w:rsidR="00000000" w:rsidRDefault="00000000">
      <w:pPr>
        <w:pStyle w:val="Heading3"/>
      </w:pPr>
      <w:r>
        <w:t>Skills</w:t>
      </w:r>
    </w:p>
    <w:p w14:paraId="6ED5FA1D" w14:textId="77777777" w:rsidR="00000000" w:rsidRDefault="00000000">
      <w:pPr>
        <w:pStyle w:val="BodyText"/>
      </w:pPr>
      <w:r>
        <w:t xml:space="preserve">Please use this table to list the skills noted in the </w:t>
      </w:r>
      <w:r>
        <w:rPr>
          <w:b/>
        </w:rPr>
        <w:t>Required/Desired</w:t>
      </w:r>
      <w:r>
        <w:t xml:space="preserve"> section of the requirement.  In addition, please respond with the years of experience for each skill </w:t>
      </w:r>
      <w:r>
        <w:rPr>
          <w:b/>
          <w:u w:val="single"/>
        </w:rPr>
        <w:t xml:space="preserve">and </w:t>
      </w:r>
      <w:r>
        <w:t>the last time each skill was used.  Add or delete rows as necessary.</w:t>
      </w:r>
    </w:p>
    <w:p w14:paraId="21E91C47" w14:textId="77777777" w:rsidR="00000000" w:rsidRDefault="00000000">
      <w:pPr>
        <w:pStyle w:val="Heading3"/>
        <w:tabs>
          <w:tab w:val="right" w:pos="8640"/>
        </w:tabs>
        <w:rPr>
          <w:u w:val="none"/>
        </w:rPr>
      </w:pPr>
      <w:r>
        <w:rPr>
          <w:u w:val="none"/>
        </w:rPr>
        <w:tab/>
      </w:r>
    </w:p>
    <w:tbl>
      <w:tblPr>
        <w:tblW w:w="937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7"/>
        <w:gridCol w:w="1171"/>
        <w:gridCol w:w="1260"/>
        <w:gridCol w:w="1350"/>
        <w:gridCol w:w="1260"/>
      </w:tblGrid>
      <w:tr w:rsidR="00000000" w14:paraId="04AA6CB6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99"/>
          </w:tcPr>
          <w:p w14:paraId="06EE9F72" w14:textId="77777777" w:rsidR="00000000" w:rsidRDefault="00000000">
            <w:pPr>
              <w:pStyle w:val="TableTitle"/>
              <w:jc w:val="center"/>
            </w:pPr>
            <w:r>
              <w:t>Skill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99"/>
          </w:tcPr>
          <w:p w14:paraId="0B678F1E" w14:textId="77777777" w:rsidR="00000000" w:rsidRDefault="00000000">
            <w:pPr>
              <w:pStyle w:val="TableTitle"/>
              <w:jc w:val="center"/>
            </w:pPr>
            <w: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99"/>
          </w:tcPr>
          <w:p w14:paraId="1EEA15F1" w14:textId="77777777" w:rsidR="00000000" w:rsidRDefault="00000000">
            <w:pPr>
              <w:pStyle w:val="TableTitle"/>
              <w:jc w:val="center"/>
            </w:pPr>
            <w:r>
              <w:t>years req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99"/>
          </w:tcPr>
          <w:p w14:paraId="15588031" w14:textId="77777777" w:rsidR="00000000" w:rsidRDefault="00000000">
            <w:pPr>
              <w:pStyle w:val="TableTitle"/>
              <w:jc w:val="center"/>
            </w:pPr>
            <w:r>
              <w:t>Years Used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6699"/>
          </w:tcPr>
          <w:p w14:paraId="7F3A8FC5" w14:textId="77777777" w:rsidR="00000000" w:rsidRDefault="00000000">
            <w:pPr>
              <w:pStyle w:val="TableTitle"/>
              <w:jc w:val="center"/>
            </w:pPr>
            <w:r>
              <w:t>Last Used</w:t>
            </w:r>
          </w:p>
        </w:tc>
      </w:tr>
      <w:tr w:rsidR="000F1608" w14:paraId="73F7FA51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2436" w14:textId="4EA06BE5" w:rsidR="000F1608" w:rsidRDefault="000F1608" w:rsidP="000F160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Documenting/revising existing and new business processes to meet new/revised CADD software requirements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F7E4" w14:textId="7CCA77F6" w:rsidR="000F1608" w:rsidRDefault="000F1608" w:rsidP="000F160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E296" w14:textId="2005F49E" w:rsidR="000F1608" w:rsidRDefault="000F1608" w:rsidP="000F1608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589A" w14:textId="77777777" w:rsidR="000F1608" w:rsidRDefault="000F1608" w:rsidP="000F1608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EA0D" w14:textId="77777777" w:rsidR="000F1608" w:rsidRDefault="000F1608" w:rsidP="000F1608">
            <w:pPr>
              <w:pStyle w:val="BodyText"/>
              <w:rPr>
                <w:sz w:val="18"/>
                <w:szCs w:val="18"/>
              </w:rPr>
            </w:pPr>
          </w:p>
        </w:tc>
      </w:tr>
      <w:tr w:rsidR="000F1608" w14:paraId="7E08A8C8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F089" w14:textId="756440CD" w:rsidR="000F1608" w:rsidRDefault="000F1608" w:rsidP="000F160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Experience with supporting the development, testing, and implementation of CADD software.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7C07" w14:textId="638036ED" w:rsidR="000F1608" w:rsidRDefault="000F1608" w:rsidP="000F160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0497" w14:textId="3B3E562E" w:rsidR="000F1608" w:rsidRDefault="000F1608" w:rsidP="000F1608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EBD9" w14:textId="77777777" w:rsidR="000F1608" w:rsidRDefault="000F1608" w:rsidP="000F1608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B940" w14:textId="77777777" w:rsidR="000F1608" w:rsidRDefault="000F1608" w:rsidP="000F1608">
            <w:pPr>
              <w:pStyle w:val="BodyText"/>
              <w:rPr>
                <w:sz w:val="18"/>
                <w:szCs w:val="18"/>
              </w:rPr>
            </w:pPr>
          </w:p>
        </w:tc>
      </w:tr>
      <w:tr w:rsidR="000F1608" w14:paraId="7BC084A8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0D60" w14:textId="1098B9ED" w:rsidR="000F1608" w:rsidRDefault="000F1608" w:rsidP="000F160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Experience working with CADD software (i.e.; Bentley OpenRoads Designer and Bentley OpenBridge Bentley InRoads and Microstation SS2, CAiC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D426" w14:textId="75D5D7F9" w:rsidR="000F1608" w:rsidRDefault="000F1608" w:rsidP="000F160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7916" w14:textId="40E2B03E" w:rsidR="000F1608" w:rsidRDefault="000F1608" w:rsidP="000F1608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458A" w14:textId="77777777" w:rsidR="000F1608" w:rsidRDefault="000F1608" w:rsidP="000F1608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A569" w14:textId="77777777" w:rsidR="000F1608" w:rsidRDefault="000F1608" w:rsidP="000F1608">
            <w:pPr>
              <w:pStyle w:val="BodyText"/>
              <w:rPr>
                <w:sz w:val="18"/>
                <w:szCs w:val="18"/>
              </w:rPr>
            </w:pPr>
          </w:p>
        </w:tc>
      </w:tr>
      <w:tr w:rsidR="000F1608" w14:paraId="1BE35D38" w14:textId="77777777">
        <w:trPr>
          <w:trHeight w:val="273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273B" w14:textId="5B610ED3" w:rsidR="000F1608" w:rsidRDefault="000F1608" w:rsidP="000F160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Some knowledge of Visual Basic is preferred. Python is strongly preferred.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C232" w14:textId="6DB81CE6" w:rsidR="000F1608" w:rsidRDefault="000F1608" w:rsidP="000F1608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E81B" w14:textId="7AD0D7E0" w:rsidR="000F1608" w:rsidRDefault="000F1608" w:rsidP="000F1608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3C09" w14:textId="77777777" w:rsidR="000F1608" w:rsidRDefault="000F1608" w:rsidP="000F1608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F225" w14:textId="77777777" w:rsidR="000F1608" w:rsidRDefault="000F1608" w:rsidP="000F1608">
            <w:pPr>
              <w:pStyle w:val="BodyText"/>
              <w:rPr>
                <w:sz w:val="18"/>
                <w:szCs w:val="18"/>
              </w:rPr>
            </w:pPr>
          </w:p>
        </w:tc>
      </w:tr>
      <w:tr w:rsidR="00000000" w14:paraId="16383349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F6C5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E412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4DCC" w14:textId="77777777" w:rsidR="00000000" w:rsidRDefault="00000000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5AFB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4126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</w:tr>
      <w:tr w:rsidR="00000000" w14:paraId="341D7A13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4141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03E5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6B9E" w14:textId="77777777" w:rsidR="00000000" w:rsidRDefault="00000000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56F3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9E37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</w:tr>
      <w:tr w:rsidR="00000000" w14:paraId="41883DD0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F96D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B238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1690" w14:textId="77777777" w:rsidR="00000000" w:rsidRDefault="00000000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74D9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56D6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</w:tr>
      <w:tr w:rsidR="00000000" w14:paraId="229A1469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827F6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C237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7426" w14:textId="77777777" w:rsidR="00000000" w:rsidRDefault="0000000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AA2C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480F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</w:tr>
      <w:tr w:rsidR="00000000" w14:paraId="3AB63262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B307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C47A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20E3" w14:textId="77777777" w:rsidR="00000000" w:rsidRDefault="0000000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7084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5FCD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</w:tr>
      <w:tr w:rsidR="00000000" w14:paraId="28821315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BD8D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D643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B4EA" w14:textId="77777777" w:rsidR="00000000" w:rsidRDefault="0000000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3021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2187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</w:tr>
      <w:tr w:rsidR="00000000" w14:paraId="62C469C9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DAB5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0F92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2842" w14:textId="77777777" w:rsidR="00000000" w:rsidRDefault="0000000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4C1C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A9BB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</w:tr>
      <w:tr w:rsidR="00000000" w14:paraId="162DAECB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31CB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F031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7186" w14:textId="77777777" w:rsidR="00000000" w:rsidRDefault="0000000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06D6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FB76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</w:tr>
      <w:tr w:rsidR="00000000" w14:paraId="788956F1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5BD0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31FF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F228" w14:textId="77777777" w:rsidR="00000000" w:rsidRDefault="0000000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BF4C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AD7B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</w:tr>
      <w:tr w:rsidR="00000000" w14:paraId="3F0DE77B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6724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B933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D3A8" w14:textId="77777777" w:rsidR="00000000" w:rsidRDefault="0000000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D73C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CE5F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</w:tr>
      <w:tr w:rsidR="00000000" w14:paraId="66B572FE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32C7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AEA5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CC2E" w14:textId="77777777" w:rsidR="00000000" w:rsidRDefault="0000000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CB31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F69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</w:tr>
      <w:tr w:rsidR="00000000" w14:paraId="649524BC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6EC9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002B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41B9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105A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</w:tr>
      <w:tr w:rsidR="00000000" w14:paraId="34450F16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2A8C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0612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7F69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B2B2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</w:tr>
      <w:tr w:rsidR="00000000" w14:paraId="278E0829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9037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63ED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3BB0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9870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</w:tr>
      <w:tr w:rsidR="00000000" w14:paraId="32319202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CFF5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B349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C3B9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5FA1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</w:tr>
      <w:tr w:rsidR="00000000" w14:paraId="452FA551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2D92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0185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3019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EE52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</w:tr>
      <w:tr w:rsidR="00000000" w14:paraId="49FE3076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F2FC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zh-CN" w:bidi="ar"/>
              </w:rPr>
              <w:t>Experience with SafeSoftware Feature Manipulation Engine (FME)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903A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zh-CN" w:bidi="ar"/>
              </w:rPr>
              <w:t>Highly desired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E361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BFB3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</w:tr>
      <w:tr w:rsidR="00000000" w14:paraId="1DDF5DD5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F110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zh-CN" w:bidi="ar"/>
              </w:rPr>
              <w:t>ArcGIS Pro add-in Development experience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D69F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zh-CN" w:bidi="ar"/>
              </w:rPr>
              <w:t>Highly desired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4323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8A74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</w:tr>
      <w:tr w:rsidR="00000000" w14:paraId="743CA572" w14:textId="77777777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781E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zh-CN" w:bidi="ar"/>
              </w:rPr>
              <w:t>Experience with current technology implementation patterns including service-oriented and cloud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D22A" w14:textId="77777777" w:rsidR="00000000" w:rsidRDefault="00000000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zh-CN" w:bidi="ar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8919" w14:textId="77777777" w:rsidR="00000000" w:rsidRDefault="0000000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56E1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C491" w14:textId="77777777" w:rsidR="00000000" w:rsidRDefault="00000000">
            <w:pPr>
              <w:pStyle w:val="BodyText"/>
              <w:rPr>
                <w:sz w:val="18"/>
                <w:szCs w:val="18"/>
              </w:rPr>
            </w:pPr>
          </w:p>
        </w:tc>
      </w:tr>
    </w:tbl>
    <w:p w14:paraId="55A3FE26" w14:textId="77777777" w:rsidR="00000000" w:rsidRDefault="00000000">
      <w:pPr>
        <w:ind w:left="720"/>
        <w:rPr>
          <w:b/>
          <w:color w:val="000066"/>
        </w:rPr>
      </w:pPr>
    </w:p>
    <w:p w14:paraId="0F59DBD6" w14:textId="77777777" w:rsidR="00000000" w:rsidRDefault="00000000">
      <w:pPr>
        <w:pStyle w:val="Heading3"/>
      </w:pPr>
      <w:r>
        <w:lastRenderedPageBreak/>
        <w:t>&lt;Candidate’s full name&gt;</w:t>
      </w:r>
    </w:p>
    <w:p w14:paraId="05536707" w14:textId="77777777" w:rsidR="00000000" w:rsidRDefault="00000000">
      <w:pPr>
        <w:pStyle w:val="Heading3"/>
      </w:pPr>
      <w:r>
        <w:t>Employment History</w:t>
      </w:r>
    </w:p>
    <w:p w14:paraId="6BA4398D" w14:textId="77777777" w:rsidR="00000000" w:rsidRDefault="00000000">
      <w:r>
        <w:t>&lt;</w:t>
      </w:r>
      <w:r>
        <w:rPr>
          <w:highlight w:val="yellow"/>
        </w:rPr>
        <w:t>List candidate’s relevant employment history</w:t>
      </w:r>
      <w:r>
        <w:t xml:space="preserve"> – copy paste all projects worked on – no other information &gt;</w:t>
      </w:r>
    </w:p>
    <w:p w14:paraId="1640D767" w14:textId="77777777" w:rsidR="00000000" w:rsidRDefault="00000000">
      <w:pPr>
        <w:pStyle w:val="Heading3"/>
      </w:pPr>
      <w:r>
        <w:t>Education</w:t>
      </w:r>
    </w:p>
    <w:p w14:paraId="50944396" w14:textId="77777777" w:rsidR="00465EB3" w:rsidRDefault="00000000">
      <w:r>
        <w:t>&lt;</w:t>
      </w:r>
      <w:r>
        <w:rPr>
          <w:highlight w:val="yellow"/>
        </w:rPr>
        <w:t>List candidate’s education background</w:t>
      </w:r>
      <w:r>
        <w:t>&gt;</w:t>
      </w:r>
    </w:p>
    <w:sectPr w:rsidR="00465EB3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721F4" w14:textId="77777777" w:rsidR="00687CA4" w:rsidRDefault="00687CA4">
      <w:pPr>
        <w:spacing w:before="0" w:after="0"/>
      </w:pPr>
      <w:r>
        <w:separator/>
      </w:r>
    </w:p>
  </w:endnote>
  <w:endnote w:type="continuationSeparator" w:id="0">
    <w:p w14:paraId="6CD8DF41" w14:textId="77777777" w:rsidR="00687CA4" w:rsidRDefault="00687CA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341C4" w14:textId="26516829" w:rsidR="00000000" w:rsidRDefault="00BE4C80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3CCE49E" wp14:editId="35CD76C0">
              <wp:simplePos x="0" y="0"/>
              <wp:positionH relativeFrom="column">
                <wp:posOffset>0</wp:posOffset>
              </wp:positionH>
              <wp:positionV relativeFrom="paragraph">
                <wp:posOffset>80010</wp:posOffset>
              </wp:positionV>
              <wp:extent cx="5486400" cy="0"/>
              <wp:effectExtent l="9525" t="13335" r="9525" b="5715"/>
              <wp:wrapNone/>
              <wp:docPr id="617323584" name="Lines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C7520E" id="Lines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3pt" to="6in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"/>
          </w:pict>
        </mc:Fallback>
      </mc:AlternateContent>
    </w:r>
  </w:p>
  <w:p w14:paraId="248EDB84" w14:textId="77777777" w:rsidR="00000000" w:rsidRDefault="00000000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lang w:val="en-IN" w:eastAsia="en-IN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577EA" w14:textId="77777777" w:rsidR="00687CA4" w:rsidRDefault="00687CA4">
      <w:pPr>
        <w:spacing w:before="0" w:after="0"/>
      </w:pPr>
      <w:r>
        <w:separator/>
      </w:r>
    </w:p>
  </w:footnote>
  <w:footnote w:type="continuationSeparator" w:id="0">
    <w:p w14:paraId="4F80FB89" w14:textId="77777777" w:rsidR="00687CA4" w:rsidRDefault="00687CA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DBC22" w14:textId="28509FF9" w:rsidR="00000000" w:rsidRDefault="00BE4C80">
    <w:pPr>
      <w:pStyle w:val="Header"/>
      <w:ind w:firstLine="1440"/>
    </w:pPr>
    <w:r>
      <w:rPr>
        <w:noProof/>
        <w:lang w:val="en-IN" w:eastAsia="en-IN"/>
      </w:rPr>
      <w:drawing>
        <wp:inline distT="0" distB="0" distL="0" distR="0" wp14:anchorId="0403E09F" wp14:editId="30DCF931">
          <wp:extent cx="3970020" cy="533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002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C1E7F"/>
    <w:multiLevelType w:val="multilevel"/>
    <w:tmpl w:val="481C1E7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EC20CCE"/>
    <w:multiLevelType w:val="multilevel"/>
    <w:tmpl w:val="5EC20CCE"/>
    <w:lvl w:ilvl="0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666699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C478A"/>
    <w:multiLevelType w:val="multilevel"/>
    <w:tmpl w:val="6A8C478A"/>
    <w:lvl w:ilvl="0">
      <w:numFmt w:val="bullet"/>
      <w:lvlText w:val="-"/>
      <w:lvlJc w:val="left"/>
      <w:pPr>
        <w:tabs>
          <w:tab w:val="num" w:pos="1440"/>
        </w:tabs>
        <w:ind w:left="1368" w:hanging="288"/>
      </w:pPr>
      <w:rPr>
        <w:rFonts w:ascii="Arial" w:hAnsi="Arial" w:hint="default"/>
        <w:color w:val="666699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35651"/>
    <w:multiLevelType w:val="multilevel"/>
    <w:tmpl w:val="6F235651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666699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0619644">
    <w:abstractNumId w:val="0"/>
  </w:num>
  <w:num w:numId="2" w16cid:durableId="1631740017">
    <w:abstractNumId w:val="3"/>
  </w:num>
  <w:num w:numId="3" w16cid:durableId="406273658">
    <w:abstractNumId w:val="1"/>
  </w:num>
  <w:num w:numId="4" w16cid:durableId="66653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AEB"/>
    <w:rsid w:val="00003893"/>
    <w:rsid w:val="000042F5"/>
    <w:rsid w:val="00044ED5"/>
    <w:rsid w:val="00046739"/>
    <w:rsid w:val="00084B2C"/>
    <w:rsid w:val="000946AE"/>
    <w:rsid w:val="000969C6"/>
    <w:rsid w:val="000A4DD8"/>
    <w:rsid w:val="000D2633"/>
    <w:rsid w:val="000F1608"/>
    <w:rsid w:val="00115EC7"/>
    <w:rsid w:val="00125ACD"/>
    <w:rsid w:val="00126F37"/>
    <w:rsid w:val="00137C74"/>
    <w:rsid w:val="00146C02"/>
    <w:rsid w:val="00151019"/>
    <w:rsid w:val="00156417"/>
    <w:rsid w:val="0018245C"/>
    <w:rsid w:val="0018726E"/>
    <w:rsid w:val="001951FE"/>
    <w:rsid w:val="001C31DD"/>
    <w:rsid w:val="001E6CC0"/>
    <w:rsid w:val="0020634D"/>
    <w:rsid w:val="002166B8"/>
    <w:rsid w:val="0024204D"/>
    <w:rsid w:val="0025072F"/>
    <w:rsid w:val="00285E9B"/>
    <w:rsid w:val="00295C71"/>
    <w:rsid w:val="00297257"/>
    <w:rsid w:val="002A4BEC"/>
    <w:rsid w:val="002B0BB9"/>
    <w:rsid w:val="002B30BE"/>
    <w:rsid w:val="002B3CDD"/>
    <w:rsid w:val="002C75B5"/>
    <w:rsid w:val="002E50D8"/>
    <w:rsid w:val="002E614C"/>
    <w:rsid w:val="002F2E2C"/>
    <w:rsid w:val="002F77EF"/>
    <w:rsid w:val="00311751"/>
    <w:rsid w:val="0031418A"/>
    <w:rsid w:val="00317526"/>
    <w:rsid w:val="00352534"/>
    <w:rsid w:val="00354E2A"/>
    <w:rsid w:val="00377DAD"/>
    <w:rsid w:val="0038484E"/>
    <w:rsid w:val="003C0C83"/>
    <w:rsid w:val="003E57B3"/>
    <w:rsid w:val="004178F1"/>
    <w:rsid w:val="004306F9"/>
    <w:rsid w:val="00451897"/>
    <w:rsid w:val="00465EB3"/>
    <w:rsid w:val="00485D53"/>
    <w:rsid w:val="004A7B02"/>
    <w:rsid w:val="004C096B"/>
    <w:rsid w:val="004C0C03"/>
    <w:rsid w:val="004D4D4A"/>
    <w:rsid w:val="004F0E73"/>
    <w:rsid w:val="00503EAC"/>
    <w:rsid w:val="005135F9"/>
    <w:rsid w:val="00540695"/>
    <w:rsid w:val="00546D63"/>
    <w:rsid w:val="005617E8"/>
    <w:rsid w:val="00575C47"/>
    <w:rsid w:val="005776B0"/>
    <w:rsid w:val="005E314E"/>
    <w:rsid w:val="0060350E"/>
    <w:rsid w:val="006357B4"/>
    <w:rsid w:val="00637243"/>
    <w:rsid w:val="006436BA"/>
    <w:rsid w:val="006470F7"/>
    <w:rsid w:val="00653FE7"/>
    <w:rsid w:val="006665DD"/>
    <w:rsid w:val="00687CA4"/>
    <w:rsid w:val="006A0011"/>
    <w:rsid w:val="006C07D0"/>
    <w:rsid w:val="006C6AA2"/>
    <w:rsid w:val="006C7686"/>
    <w:rsid w:val="006E0400"/>
    <w:rsid w:val="00714772"/>
    <w:rsid w:val="0073479E"/>
    <w:rsid w:val="00735B47"/>
    <w:rsid w:val="00773C9D"/>
    <w:rsid w:val="00781720"/>
    <w:rsid w:val="0079014A"/>
    <w:rsid w:val="007C660F"/>
    <w:rsid w:val="007D18CC"/>
    <w:rsid w:val="007F144F"/>
    <w:rsid w:val="0080046D"/>
    <w:rsid w:val="008130B9"/>
    <w:rsid w:val="00823394"/>
    <w:rsid w:val="00842519"/>
    <w:rsid w:val="0085109D"/>
    <w:rsid w:val="008704A3"/>
    <w:rsid w:val="00896E1B"/>
    <w:rsid w:val="008A6A66"/>
    <w:rsid w:val="008B515D"/>
    <w:rsid w:val="008D793D"/>
    <w:rsid w:val="008E2C97"/>
    <w:rsid w:val="00905E7B"/>
    <w:rsid w:val="0092022D"/>
    <w:rsid w:val="00941C96"/>
    <w:rsid w:val="00974BB1"/>
    <w:rsid w:val="009A0432"/>
    <w:rsid w:val="009A157F"/>
    <w:rsid w:val="009E7C2D"/>
    <w:rsid w:val="00A22761"/>
    <w:rsid w:val="00A42163"/>
    <w:rsid w:val="00A5627D"/>
    <w:rsid w:val="00AC6F8C"/>
    <w:rsid w:val="00AE4A10"/>
    <w:rsid w:val="00AF0121"/>
    <w:rsid w:val="00B07ABC"/>
    <w:rsid w:val="00B35686"/>
    <w:rsid w:val="00B362C2"/>
    <w:rsid w:val="00B70095"/>
    <w:rsid w:val="00B86AEB"/>
    <w:rsid w:val="00BA013A"/>
    <w:rsid w:val="00BA7998"/>
    <w:rsid w:val="00BD7F40"/>
    <w:rsid w:val="00BE4C80"/>
    <w:rsid w:val="00BF7C22"/>
    <w:rsid w:val="00C103FA"/>
    <w:rsid w:val="00C2180C"/>
    <w:rsid w:val="00C54647"/>
    <w:rsid w:val="00CB5E56"/>
    <w:rsid w:val="00CD2BCB"/>
    <w:rsid w:val="00CF2884"/>
    <w:rsid w:val="00D01E81"/>
    <w:rsid w:val="00D20659"/>
    <w:rsid w:val="00D26310"/>
    <w:rsid w:val="00D33C09"/>
    <w:rsid w:val="00D360D7"/>
    <w:rsid w:val="00D52BC3"/>
    <w:rsid w:val="00D67D55"/>
    <w:rsid w:val="00D75C3A"/>
    <w:rsid w:val="00D84BBD"/>
    <w:rsid w:val="00D9726A"/>
    <w:rsid w:val="00DD2F28"/>
    <w:rsid w:val="00DE1B22"/>
    <w:rsid w:val="00DE5E23"/>
    <w:rsid w:val="00DF4B27"/>
    <w:rsid w:val="00DF5B03"/>
    <w:rsid w:val="00DF697D"/>
    <w:rsid w:val="00E17490"/>
    <w:rsid w:val="00E22F19"/>
    <w:rsid w:val="00E2667C"/>
    <w:rsid w:val="00E33B59"/>
    <w:rsid w:val="00E46F7C"/>
    <w:rsid w:val="00E50DAB"/>
    <w:rsid w:val="00E550D8"/>
    <w:rsid w:val="00E67036"/>
    <w:rsid w:val="00E7712B"/>
    <w:rsid w:val="00E90E27"/>
    <w:rsid w:val="00EA01F0"/>
    <w:rsid w:val="00EA13E7"/>
    <w:rsid w:val="00EB0515"/>
    <w:rsid w:val="00EB5A22"/>
    <w:rsid w:val="00EC2AB4"/>
    <w:rsid w:val="00EF5DDC"/>
    <w:rsid w:val="00F06830"/>
    <w:rsid w:val="00F06A62"/>
    <w:rsid w:val="00F32F20"/>
    <w:rsid w:val="00F43267"/>
    <w:rsid w:val="00F55763"/>
    <w:rsid w:val="00F63251"/>
    <w:rsid w:val="00F83AC7"/>
    <w:rsid w:val="00F85149"/>
    <w:rsid w:val="00FB5101"/>
    <w:rsid w:val="08BC11AE"/>
    <w:rsid w:val="0C5A264B"/>
    <w:rsid w:val="0E406925"/>
    <w:rsid w:val="21C55DF6"/>
    <w:rsid w:val="28F72260"/>
    <w:rsid w:val="2A2C2B4B"/>
    <w:rsid w:val="3861119A"/>
    <w:rsid w:val="6DDE3EEF"/>
    <w:rsid w:val="6EAF3A00"/>
    <w:rsid w:val="758F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."/>
  <w:listSeparator w:val=","/>
  <w14:docId w14:val="21C93096"/>
  <w15:chartTrackingRefBased/>
  <w15:docId w15:val="{8FE428D6-4C41-42CA-BE4D-9829C1F1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/>
    <w:lsdException w:name="toc 2" w:semiHidden="1" w:uiPriority="0"/>
    <w:lsdException w:name="toc 3" w:semiHidden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iPriority="0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uiPriority="0"/>
    <w:lsdException w:name="Default Paragraph Font" w:semiHidden="1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40" w:after="20"/>
    </w:pPr>
    <w:rPr>
      <w:rFonts w:ascii="Verdana" w:hAnsi="Verdana"/>
      <w:szCs w:val="24"/>
      <w:lang w:val="en-US" w:eastAsia="en-US"/>
    </w:rPr>
  </w:style>
  <w:style w:type="paragraph" w:styleId="Heading1">
    <w:name w:val="heading 1"/>
    <w:basedOn w:val="Normal"/>
    <w:next w:val="RFP"/>
    <w:qFormat/>
    <w:pPr>
      <w:keepNext/>
      <w:pageBreakBefore/>
      <w:numPr>
        <w:numId w:val="1"/>
      </w:numPr>
      <w:pBdr>
        <w:bottom w:val="single" w:sz="4" w:space="1" w:color="auto"/>
      </w:pBdr>
      <w:tabs>
        <w:tab w:val="left" w:pos="432"/>
      </w:tabs>
      <w:spacing w:before="240" w:after="60"/>
      <w:outlineLvl w:val="0"/>
    </w:pPr>
    <w:rPr>
      <w:rFonts w:cs="Arial"/>
      <w:b/>
      <w:bCs/>
      <w:caps/>
      <w:kern w:val="32"/>
      <w:sz w:val="40"/>
      <w:szCs w:val="32"/>
    </w:rPr>
  </w:style>
  <w:style w:type="paragraph" w:styleId="Heading2">
    <w:name w:val="heading 2"/>
    <w:basedOn w:val="Normal"/>
    <w:next w:val="RFP"/>
    <w:qFormat/>
    <w:pPr>
      <w:numPr>
        <w:ilvl w:val="1"/>
        <w:numId w:val="1"/>
      </w:numPr>
      <w:tabs>
        <w:tab w:val="left" w:pos="576"/>
      </w:tabs>
      <w:spacing w:before="240"/>
      <w:outlineLvl w:val="1"/>
    </w:pPr>
    <w:rPr>
      <w:b/>
      <w:bCs/>
      <w:iCs/>
      <w:color w:val="666699"/>
      <w:sz w:val="36"/>
      <w:szCs w:val="36"/>
    </w:rPr>
  </w:style>
  <w:style w:type="paragraph" w:styleId="Heading3">
    <w:name w:val="heading 3"/>
    <w:basedOn w:val="Normal"/>
    <w:next w:val="BodyText"/>
    <w:qFormat/>
    <w:pPr>
      <w:keepNext/>
      <w:spacing w:before="240" w:after="60"/>
      <w:outlineLvl w:val="2"/>
    </w:pPr>
    <w:rPr>
      <w:rFonts w:cs="Arial"/>
      <w:b/>
      <w:bCs/>
      <w:caps/>
      <w:sz w:val="24"/>
      <w:szCs w:val="28"/>
      <w:u w:val="single"/>
    </w:rPr>
  </w:style>
  <w:style w:type="paragraph" w:styleId="Heading4">
    <w:name w:val="heading 4"/>
    <w:basedOn w:val="Normal"/>
    <w:next w:val="BodyText"/>
    <w:qFormat/>
    <w:pPr>
      <w:keepNext/>
      <w:spacing w:before="240" w:after="60"/>
      <w:outlineLvl w:val="3"/>
    </w:pPr>
    <w:rPr>
      <w:b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tabs>
        <w:tab w:val="left" w:pos="100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tabs>
        <w:tab w:val="left" w:pos="1152"/>
      </w:tabs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tabs>
        <w:tab w:val="left" w:pos="1296"/>
      </w:tabs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tabs>
        <w:tab w:val="left" w:pos="1440"/>
      </w:tabs>
      <w:spacing w:before="240"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tabs>
        <w:tab w:val="left" w:pos="1584"/>
      </w:tabs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FP">
    <w:name w:val="RFP"/>
    <w:basedOn w:val="BodyText"/>
    <w:next w:val="BodyText"/>
    <w:pPr>
      <w:spacing w:before="0"/>
    </w:pPr>
    <w:rPr>
      <w:i/>
      <w:color w:val="666699"/>
    </w:rPr>
  </w:style>
  <w:style w:type="paragraph" w:styleId="BodyText">
    <w:name w:val="Body Text"/>
    <w:basedOn w:val="Normal"/>
    <w:link w:val="BodyTextChar"/>
    <w:pPr>
      <w:spacing w:before="120" w:after="0"/>
    </w:pPr>
  </w:style>
  <w:style w:type="character" w:customStyle="1" w:styleId="BodyTextChar">
    <w:name w:val="Body Text Char"/>
    <w:link w:val="BodyText"/>
    <w:rPr>
      <w:rFonts w:ascii="Verdana" w:hAnsi="Verdana"/>
      <w:szCs w:val="24"/>
      <w:lang w:val="en-US" w:eastAsia="en-US" w:bidi="ar-SA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Caption">
    <w:name w:val="caption"/>
    <w:basedOn w:val="Normal"/>
    <w:next w:val="BodyText"/>
    <w:qFormat/>
    <w:pPr>
      <w:spacing w:after="120"/>
      <w:jc w:val="center"/>
    </w:pPr>
    <w:rPr>
      <w:bCs/>
      <w:sz w:val="18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character" w:styleId="PageNumber">
    <w:name w:val="page number"/>
    <w:rPr>
      <w:rFonts w:ascii="Verdana" w:hAnsi="Verdana"/>
    </w:rPr>
  </w:style>
  <w:style w:type="paragraph" w:styleId="Signature">
    <w:name w:val="Signature"/>
    <w:basedOn w:val="Normal"/>
    <w:pPr>
      <w:spacing w:before="0" w:after="0"/>
    </w:pPr>
    <w:rPr>
      <w:caps/>
      <w:sz w:val="16"/>
    </w:rPr>
  </w:style>
  <w:style w:type="paragraph" w:styleId="TableofFigures">
    <w:name w:val="table of figures"/>
    <w:basedOn w:val="Normal"/>
    <w:next w:val="Normal"/>
    <w:semiHidden/>
    <w:pPr>
      <w:tabs>
        <w:tab w:val="right" w:leader="dot" w:pos="7546"/>
      </w:tabs>
      <w:spacing w:before="0" w:after="0"/>
      <w:ind w:left="403" w:hanging="403"/>
    </w:pPr>
  </w:style>
  <w:style w:type="paragraph" w:styleId="Title">
    <w:name w:val="Title"/>
    <w:basedOn w:val="Normal"/>
    <w:next w:val="Normal"/>
    <w:qFormat/>
    <w:pPr>
      <w:spacing w:before="120" w:after="120"/>
      <w:jc w:val="center"/>
      <w:outlineLvl w:val="0"/>
    </w:pPr>
    <w:rPr>
      <w:rFonts w:cs="Arial"/>
      <w:b/>
      <w:bCs/>
      <w:caps/>
      <w:color w:val="666699"/>
      <w:kern w:val="28"/>
      <w:sz w:val="36"/>
      <w:szCs w:val="32"/>
    </w:rPr>
  </w:style>
  <w:style w:type="paragraph" w:styleId="TOC1">
    <w:name w:val="toc 1"/>
    <w:basedOn w:val="Normal"/>
    <w:next w:val="Normal"/>
    <w:semiHidden/>
    <w:pPr>
      <w:pBdr>
        <w:bottom w:val="single" w:sz="2" w:space="1" w:color="auto"/>
      </w:pBdr>
      <w:tabs>
        <w:tab w:val="right" w:pos="7560"/>
      </w:tabs>
      <w:spacing w:before="240" w:after="0"/>
    </w:pPr>
    <w:rPr>
      <w:b/>
      <w:bCs/>
      <w:caps/>
      <w:szCs w:val="40"/>
      <w:lang w:val="en-IN" w:eastAsia="en-IN"/>
    </w:rPr>
  </w:style>
  <w:style w:type="paragraph" w:styleId="TOC2">
    <w:name w:val="toc 2"/>
    <w:basedOn w:val="Normal"/>
    <w:next w:val="Normal"/>
    <w:semiHidden/>
    <w:pPr>
      <w:tabs>
        <w:tab w:val="left" w:pos="720"/>
        <w:tab w:val="right" w:leader="dot" w:pos="7550"/>
      </w:tabs>
      <w:spacing w:before="0" w:after="0"/>
      <w:ind w:left="720" w:hanging="480"/>
    </w:pPr>
    <w:rPr>
      <w:bCs/>
      <w:szCs w:val="36"/>
      <w:lang w:val="en-IN" w:eastAsia="en-IN"/>
    </w:rPr>
  </w:style>
  <w:style w:type="paragraph" w:styleId="TOC3">
    <w:name w:val="toc 3"/>
    <w:basedOn w:val="Normal"/>
    <w:next w:val="Normal"/>
    <w:semiHidden/>
    <w:pPr>
      <w:tabs>
        <w:tab w:val="right" w:leader="dot" w:pos="7546"/>
      </w:tabs>
      <w:spacing w:before="0" w:after="0"/>
      <w:ind w:left="1440" w:hanging="720"/>
    </w:pPr>
    <w:rPr>
      <w:iCs/>
      <w:szCs w:val="28"/>
      <w:lang w:val="en-IN" w:eastAsia="en-IN"/>
    </w:rPr>
  </w:style>
  <w:style w:type="paragraph" w:customStyle="1" w:styleId="Bullet">
    <w:name w:val="Bullet"/>
    <w:basedOn w:val="BodyText"/>
    <w:pPr>
      <w:numPr>
        <w:numId w:val="2"/>
      </w:numPr>
      <w:tabs>
        <w:tab w:val="left" w:pos="720"/>
      </w:tabs>
    </w:pPr>
  </w:style>
  <w:style w:type="paragraph" w:customStyle="1" w:styleId="Bullet2">
    <w:name w:val="Bullet 2"/>
    <w:basedOn w:val="Normal"/>
    <w:next w:val="BodyText"/>
    <w:pPr>
      <w:numPr>
        <w:numId w:val="3"/>
      </w:numPr>
      <w:tabs>
        <w:tab w:val="clear" w:pos="2160"/>
        <w:tab w:val="left" w:pos="1080"/>
      </w:tabs>
      <w:spacing w:before="120" w:after="0" w:line="280" w:lineRule="exact"/>
      <w:ind w:left="1080"/>
    </w:pPr>
  </w:style>
  <w:style w:type="paragraph" w:customStyle="1" w:styleId="Bullet3">
    <w:name w:val="Bullet 3"/>
    <w:basedOn w:val="Normal"/>
    <w:next w:val="BodyText"/>
    <w:pPr>
      <w:numPr>
        <w:numId w:val="4"/>
      </w:numPr>
      <w:tabs>
        <w:tab w:val="left" w:pos="1440"/>
      </w:tabs>
      <w:spacing w:before="120" w:after="0" w:line="280" w:lineRule="exact"/>
    </w:p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paragraph" w:customStyle="1" w:styleId="TableSubtitle">
    <w:name w:val="Table Subtitle"/>
    <w:basedOn w:val="Normal"/>
    <w:pPr>
      <w:spacing w:before="60" w:after="60"/>
    </w:pPr>
    <w:rPr>
      <w:b/>
      <w:caps/>
      <w:sz w:val="16"/>
    </w:rPr>
  </w:style>
  <w:style w:type="paragraph" w:customStyle="1" w:styleId="BulletText">
    <w:name w:val="Bullet Text"/>
    <w:basedOn w:val="Normal"/>
    <w:pPr>
      <w:spacing w:before="120" w:after="0" w:line="280" w:lineRule="exact"/>
      <w:ind w:left="720"/>
    </w:pPr>
  </w:style>
  <w:style w:type="paragraph" w:customStyle="1" w:styleId="Table">
    <w:name w:val="Table"/>
    <w:basedOn w:val="Normal"/>
  </w:style>
  <w:style w:type="character" w:customStyle="1" w:styleId="Blue">
    <w:name w:val="Blue"/>
    <w:rPr>
      <w:b/>
      <w:color w:val="666699"/>
    </w:rPr>
  </w:style>
  <w:style w:type="paragraph" w:customStyle="1" w:styleId="Cover-Client">
    <w:name w:val="Cover - Client"/>
    <w:basedOn w:val="Normal"/>
    <w:rPr>
      <w:b/>
      <w:sz w:val="80"/>
    </w:rPr>
  </w:style>
  <w:style w:type="paragraph" w:customStyle="1" w:styleId="Cover-Title">
    <w:name w:val="Cover - Title"/>
    <w:basedOn w:val="Normal"/>
    <w:next w:val="Normal"/>
    <w:rPr>
      <w:b/>
      <w:sz w:val="32"/>
    </w:rPr>
  </w:style>
  <w:style w:type="paragraph" w:customStyle="1" w:styleId="Cover-Subtitle">
    <w:name w:val="Cover - Subtitle"/>
    <w:basedOn w:val="Cover-Title"/>
    <w:next w:val="Normal"/>
    <w:rPr>
      <w:color w:val="000080"/>
    </w:rPr>
  </w:style>
  <w:style w:type="paragraph" w:customStyle="1" w:styleId="Cover-Normal">
    <w:name w:val="Cover - Normal"/>
    <w:basedOn w:val="Normal"/>
    <w:next w:val="Normal"/>
  </w:style>
  <w:style w:type="character" w:styleId="UnresolvedMention">
    <w:name w:val="Unresolved Mention"/>
    <w:uiPriority w:val="99"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lutoii\solutions%20team%20proposals\Production\Templates\Proposal\Document%20-%20Verda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 - Verdana</Template>
  <TotalTime>0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CAI Contact: Insert CAI Account Manager’s Name and Contact Information (phone number and email address)</vt:lpstr>
    </vt:vector>
  </TitlesOfParts>
  <Company>Microsoft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CAI Contact: Insert CAI Account Manager’s Name and Contact Information (phone number and email address)</dc:title>
  <dc:subject/>
  <dc:creator>Authorized CAI Users</dc:creator>
  <cp:keywords/>
  <cp:lastModifiedBy>cathie Innosoul</cp:lastModifiedBy>
  <cp:revision>2</cp:revision>
  <cp:lastPrinted>2004-12-22T01:49:00Z</cp:lastPrinted>
  <dcterms:created xsi:type="dcterms:W3CDTF">2026-09-03T13:48:00Z</dcterms:created>
  <dcterms:modified xsi:type="dcterms:W3CDTF">2026-09-03T13:48:00Z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D4B51682A5AD43E8B61D3ACE289A4083_13</vt:lpwstr>
  </property>
  <property fmtid="{D5CDD505-2E9C-101B-9397-08002B2CF9AE}" pid="4" name="KSOTemplateDocerSaveRecord">
    <vt:lpwstr>eyJoZGlkIjoiNWRlZmQ2ZDk5NWMzYzMyOTdjYWRhYjQ2YjU5NjMxNTQifQ==</vt:lpwstr>
  </property>
</Properties>
</file>